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937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937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937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937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7101AB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</w:t>
            </w:r>
            <w:bookmarkStart w:id="0" w:name="_GoBack"/>
            <w:bookmarkEnd w:id="0"/>
            <w:r w:rsidRPr="00271B02">
              <w:rPr>
                <w:szCs w:val="28"/>
              </w:rPr>
              <w:t>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9370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937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937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937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937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937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937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9370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937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937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937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937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937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937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937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937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937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937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937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9370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9370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937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37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224 212 000 000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37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37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937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10,5922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9370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9370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937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937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sectPr w:rsidR="00232B0E" w:rsidSect="0069370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0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93707"/>
    <w:rsid w:val="006A3E4D"/>
    <w:rsid w:val="006E28D2"/>
    <w:rsid w:val="0070506A"/>
    <w:rsid w:val="007101AB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937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370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937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370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3</TotalTime>
  <Pages>3</Pages>
  <Words>475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2015-12-03T14:38:00Z</cp:lastPrinted>
  <dcterms:created xsi:type="dcterms:W3CDTF">2015-12-03T14:37:00Z</dcterms:created>
  <dcterms:modified xsi:type="dcterms:W3CDTF">2015-12-04T11:58:00Z</dcterms:modified>
</cp:coreProperties>
</file>