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D2C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D2C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D2C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D2C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D2C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D2C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D2C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D2C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D2C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D2C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D2C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D2C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D2C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D2C9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D2C9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251 310 000 000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D2C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D2C9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98"/>
    <w:rsid w:val="0006322A"/>
    <w:rsid w:val="00096875"/>
    <w:rsid w:val="000B3557"/>
    <w:rsid w:val="000B56EB"/>
    <w:rsid w:val="000D2C98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76680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476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2015-09-23T06:19:00Z</cp:lastPrinted>
  <dcterms:created xsi:type="dcterms:W3CDTF">2015-09-23T06:18:00Z</dcterms:created>
  <dcterms:modified xsi:type="dcterms:W3CDTF">2015-09-23T06:21:00Z</dcterms:modified>
</cp:coreProperties>
</file>