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C1FE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C1FE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19.08.2016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C1FE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2016181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C1FE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C1FE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C1FE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19.08.2016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C1FE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C1FE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C1FE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C1FE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C1FE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C1FE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C1FE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7C1FE1">
        <w:trPr>
          <w:trHeight w:val="479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7C1FE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C1FE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C1FE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C1FE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C1FE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C1FE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C1FE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C1FE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C1FE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C1FE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C1FE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C1FE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C1FE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10,0550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C1FE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160 950 000 000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C1FE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C1FE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C1FE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10,0557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C1FE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10,0300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C1FE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10,0800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C1FE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C1FE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7C1FE1">
      <w:pPr>
        <w:ind w:firstLine="0"/>
        <w:rPr>
          <w:szCs w:val="28"/>
        </w:rPr>
      </w:pPr>
    </w:p>
    <w:sectPr w:rsidR="00232B0E" w:rsidSect="007C1FE1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FE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C1FE1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2016-08-19T08:35:00Z</dcterms:created>
  <dcterms:modified xsi:type="dcterms:W3CDTF">2016-08-19T08:36:00Z</dcterms:modified>
</cp:coreProperties>
</file>