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70F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70F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70F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70F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70FD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70F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03.06.2016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70F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70F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70FD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70F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70F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70FD5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70F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970F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70F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70FD5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70FD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70F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70F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70F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70FD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70F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70FD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70FD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70FD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70F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0F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0F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70F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32 000 000 000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70F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10,6171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70FD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10,6050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70FD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70F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70FD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970FD5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D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70FD5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70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70FD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970FD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70FD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2016-06-03T08:31:00Z</cp:lastPrinted>
  <dcterms:created xsi:type="dcterms:W3CDTF">2016-06-03T08:30:00Z</dcterms:created>
  <dcterms:modified xsi:type="dcterms:W3CDTF">2016-06-03T08:32:00Z</dcterms:modified>
</cp:coreProperties>
</file>