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F63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F63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F6304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F63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F63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F63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F630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F63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F63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F63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F63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F63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F63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F63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F630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F630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59 595 000 000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59 595 000 000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59 595 000 000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F63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6F630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0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6F6304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2016-02-08T08:38:00Z</dcterms:created>
  <dcterms:modified xsi:type="dcterms:W3CDTF">2016-02-08T08:42:00Z</dcterms:modified>
</cp:coreProperties>
</file>