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71A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71A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28.12.2015</w:t>
            </w:r>
          </w:p>
        </w:tc>
      </w:tr>
      <w:tr w:rsidR="003C549B" w:rsidRPr="00B237E3" w:rsidTr="00B71A29">
        <w:trPr>
          <w:trHeight w:val="890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71A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71A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71A2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71A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71A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71A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71A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71A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71A2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71A2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71A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71A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71A2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71A2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71A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71A2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71A29">
        <w:trPr>
          <w:trHeight w:val="30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71A2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71A2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71A2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71A2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B71A29">
        <w:trPr>
          <w:trHeight w:val="605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71A2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B71A29">
        <w:trPr>
          <w:trHeight w:val="543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71A2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B71A29">
        <w:trPr>
          <w:trHeight w:val="699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71A2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71A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71A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86 470 000 000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71A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86 470 000 000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71A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86 470 000 000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71A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10,7275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71A2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71A2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71A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71A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Pr="00B71A29" w:rsidRDefault="00232B0E" w:rsidP="00B71A29">
      <w:pPr>
        <w:ind w:firstLine="0"/>
        <w:rPr>
          <w:szCs w:val="28"/>
        </w:rPr>
      </w:pPr>
      <w:bookmarkStart w:id="0" w:name="_GoBack"/>
      <w:bookmarkEnd w:id="0"/>
    </w:p>
    <w:sectPr w:rsidR="00232B0E" w:rsidRPr="00B71A29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A2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71A29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2016-01-13T15:46:00Z</dcterms:created>
  <dcterms:modified xsi:type="dcterms:W3CDTF">2016-01-13T15:49:00Z</dcterms:modified>
</cp:coreProperties>
</file>