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E76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E76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15.09.2015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E76D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E76D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E76D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E76D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E76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E76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E76D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E76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E76D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E76D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E76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E76D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E76D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E76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E76D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E76D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E76D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E76D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E76D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E76D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E76D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E76D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E76D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E76D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206 710 000 000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E76D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E76D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E76D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10,5653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E76D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E76D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E76D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E76D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4E76DD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6D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4E76DD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E76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E76D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E76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E76D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2015-09-16T06:03:00Z</cp:lastPrinted>
  <dcterms:created xsi:type="dcterms:W3CDTF">2015-09-16T06:02:00Z</dcterms:created>
  <dcterms:modified xsi:type="dcterms:W3CDTF">2015-09-16T06:04:00Z</dcterms:modified>
</cp:coreProperties>
</file>