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514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514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5146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2016028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5146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5146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5146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514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514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5146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514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5146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5146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514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514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5146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5146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514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5146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5146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5146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5146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5146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5146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5146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5146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514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14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81 810 000 000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14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14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514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10,5660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5146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5146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514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514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65146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51461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2016-02-16T08:47:00Z</dcterms:created>
  <dcterms:modified xsi:type="dcterms:W3CDTF">2016-02-16T08:58:00Z</dcterms:modified>
</cp:coreProperties>
</file>