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57B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57B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57B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57B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57B4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57B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57B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57B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57B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57B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57B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57B4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57B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57B4D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57B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57B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57B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57B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57B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57B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57B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57B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57B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57B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57B4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57B4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57B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57B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57 000 000 000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57B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57B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57B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10,2011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57B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57B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57B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57B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232B0E" w:rsidRDefault="00232B0E" w:rsidP="00257B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57B4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B4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57B4D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2016-08-12T09:14:00Z</cp:lastPrinted>
  <dcterms:created xsi:type="dcterms:W3CDTF">2016-08-12T09:12:00Z</dcterms:created>
  <dcterms:modified xsi:type="dcterms:W3CDTF">2016-08-12T09:15:00Z</dcterms:modified>
</cp:coreProperties>
</file>