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E34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9E34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E34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9E34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26.03.2018</w:t>
            </w:r>
          </w:p>
        </w:tc>
      </w:tr>
      <w:tr w:rsidR="003C549B" w:rsidRPr="00B237E3" w:rsidTr="009E346B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9E346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2018071</w:t>
            </w:r>
          </w:p>
        </w:tc>
      </w:tr>
      <w:tr w:rsidR="003C549B" w:rsidRPr="00B237E3" w:rsidTr="009E346B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E346B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E346B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9E346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9E346B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9E346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9E34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9E346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26.03.2018</w:t>
            </w:r>
          </w:p>
        </w:tc>
      </w:tr>
      <w:tr w:rsidR="003C549B" w:rsidRPr="002113E5" w:rsidTr="009E34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9E34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27.03.2018</w:t>
            </w:r>
          </w:p>
        </w:tc>
      </w:tr>
      <w:tr w:rsidR="003C549B" w:rsidRPr="002113E5" w:rsidTr="009E346B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9E34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C549B" w:rsidRPr="002113E5" w:rsidTr="009E34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9E346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E34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9E34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E346B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9E34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E34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9E346B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E346B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9E34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E346B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E34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E346B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9E34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E34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9E34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E34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9E34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E346B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9E34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E346B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9E346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9E346B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9E346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9E346B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9E346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9E346B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9E346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9E346B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9E346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9E346B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9E346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9E346B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9E346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E346B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9E346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E34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9E34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9E34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9E34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3 300 000 000</w:t>
            </w:r>
          </w:p>
        </w:tc>
      </w:tr>
      <w:tr w:rsidR="003C549B" w:rsidRPr="0065185C" w:rsidTr="009E34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9E34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3 300 000 000</w:t>
            </w:r>
          </w:p>
        </w:tc>
      </w:tr>
      <w:tr w:rsidR="003C549B" w:rsidRPr="0065185C" w:rsidTr="009E34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9E34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3 300 000 000</w:t>
            </w:r>
          </w:p>
        </w:tc>
      </w:tr>
      <w:tr w:rsidR="003C549B" w:rsidRPr="0065185C" w:rsidTr="009E34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9E34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6,8902</w:t>
            </w:r>
          </w:p>
        </w:tc>
      </w:tr>
      <w:tr w:rsidR="003C549B" w:rsidRPr="0065185C" w:rsidTr="009E34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9E346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9E34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9E346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6,8905</w:t>
            </w:r>
          </w:p>
        </w:tc>
      </w:tr>
      <w:tr w:rsidR="003C549B" w:rsidRPr="0065185C" w:rsidTr="009E34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9E34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9E34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9E34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46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9E346B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2018-03-27T11:02:00Z</dcterms:created>
  <dcterms:modified xsi:type="dcterms:W3CDTF">2018-03-27T11:02:00Z</dcterms:modified>
</cp:coreProperties>
</file>