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13.04.2018</w:t>
            </w:r>
          </w:p>
        </w:tc>
      </w:tr>
      <w:tr w:rsidR="00323E66" w:rsidRPr="00CC5818" w:rsidTr="00502BC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2018091</w:t>
            </w:r>
          </w:p>
        </w:tc>
      </w:tr>
      <w:tr w:rsidR="00323E66" w:rsidRPr="00CC5818" w:rsidTr="00502BC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02BC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02BC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02BC1">
        <w:trPr>
          <w:trHeight w:val="1036"/>
        </w:trPr>
        <w:tc>
          <w:tcPr>
            <w:tcW w:w="6379" w:type="dxa"/>
          </w:tcPr>
          <w:p w:rsidR="00323E66" w:rsidRPr="00CC5818" w:rsidRDefault="00323E66" w:rsidP="006C224F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</w:t>
            </w:r>
            <w:r w:rsidR="00750E82">
              <w:rPr>
                <w:szCs w:val="28"/>
              </w:rPr>
              <w:t xml:space="preserve">ам </w:t>
            </w:r>
            <w:proofErr w:type="spellStart"/>
            <w:r w:rsidR="00750E82">
              <w:rPr>
                <w:szCs w:val="28"/>
              </w:rPr>
              <w:t>репо</w:t>
            </w:r>
            <w:proofErr w:type="spellEnd"/>
            <w:r w:rsidR="00750E82">
              <w:rPr>
                <w:szCs w:val="28"/>
              </w:rPr>
              <w:t xml:space="preserve"> (Лимит отбора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02BC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13.04.2018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16.04.2018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6C224F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750E82">
              <w:rPr>
                <w:szCs w:val="28"/>
              </w:rPr>
              <w:t>нимальный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02BC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02BC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02BC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02BC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02BC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502BC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502BC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02BC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750E82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t>6 900 000 000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t>6 900 000 000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t>6 900 000 000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502BC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02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11411A" w:rsidRDefault="00232B0E" w:rsidP="00436F11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C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436F11"/>
    <w:rsid w:val="005003A8"/>
    <w:rsid w:val="00502BC1"/>
    <w:rsid w:val="005035B2"/>
    <w:rsid w:val="00572C7E"/>
    <w:rsid w:val="005C27DD"/>
    <w:rsid w:val="005D63E4"/>
    <w:rsid w:val="005E2657"/>
    <w:rsid w:val="006335BA"/>
    <w:rsid w:val="00687C5C"/>
    <w:rsid w:val="006A3E4D"/>
    <w:rsid w:val="006C224F"/>
    <w:rsid w:val="006E28D2"/>
    <w:rsid w:val="0070506A"/>
    <w:rsid w:val="00710D92"/>
    <w:rsid w:val="007455FB"/>
    <w:rsid w:val="00750E82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500</Words>
  <Characters>3442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4</cp:revision>
  <dcterms:created xsi:type="dcterms:W3CDTF">2018-04-16T11:03:00Z</dcterms:created>
  <dcterms:modified xsi:type="dcterms:W3CDTF">2018-04-27T05:38:00Z</dcterms:modified>
</cp:coreProperties>
</file>