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19.07.2018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2018196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19.07.2018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20.07.2018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9B6D83">
        <w:trPr>
          <w:trHeight w:val="55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9B6D83">
        <w:trPr>
          <w:trHeight w:val="575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9B6D83">
        <w:trPr>
          <w:trHeight w:val="473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 w:val="24"/>
              </w:rPr>
            </w:pPr>
            <w:r>
              <w:t>101 100 000 000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 w:val="24"/>
              </w:rPr>
            </w:pPr>
            <w:r>
              <w:t>101 100 000 000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 w:val="24"/>
              </w:rPr>
            </w:pPr>
            <w:r>
              <w:t>101 100 000 000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 w:val="24"/>
              </w:rPr>
            </w:pPr>
            <w:r>
              <w:t>6,8902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6,8950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9B6D8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A52B20" w:rsidRPr="009B6D83" w:rsidRDefault="00A52B20" w:rsidP="009B6D83">
      <w:pPr>
        <w:ind w:firstLine="0"/>
      </w:pPr>
      <w:bookmarkStart w:id="0" w:name="_GoBack"/>
      <w:bookmarkEnd w:id="0"/>
    </w:p>
    <w:sectPr w:rsidR="00A52B20" w:rsidRPr="009B6D83" w:rsidSect="009B6D83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6D83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B6D83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589</Words>
  <Characters>3358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2018-07-19T08:31:00Z</dcterms:created>
  <dcterms:modified xsi:type="dcterms:W3CDTF">2018-07-19T08:33:00Z</dcterms:modified>
</cp:coreProperties>
</file>