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BB2CE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BB2C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BB2CE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BB2C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18.01.2018</w:t>
            </w:r>
          </w:p>
        </w:tc>
      </w:tr>
      <w:tr w:rsidR="003C549B" w:rsidRPr="00B237E3" w:rsidTr="00BB2CE2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BB2CE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2018009</w:t>
            </w:r>
          </w:p>
        </w:tc>
      </w:tr>
      <w:tr w:rsidR="003C549B" w:rsidRPr="00B237E3" w:rsidTr="00BB2CE2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BB2CE2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BB2CE2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BB2CE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BB2CE2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BB2CE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BB2CE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BB2CE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18.01.2018</w:t>
            </w:r>
          </w:p>
        </w:tc>
      </w:tr>
      <w:tr w:rsidR="003C549B" w:rsidRPr="002113E5" w:rsidTr="00BB2CE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BB2C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19.01.2018</w:t>
            </w:r>
          </w:p>
        </w:tc>
      </w:tr>
      <w:tr w:rsidR="003C549B" w:rsidRPr="002113E5" w:rsidTr="00BB2CE2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BB2C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BB2CE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BB2CE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BB2CE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BB2C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BB2CE2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BB2C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BB2CE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BB2CE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BB2CE2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BB2C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BB2CE2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B2CE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BB2CE2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BB2C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BB2CE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BB2C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B2CE2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BB2C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BB2CE2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BB2CE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BB2CE2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BB2CE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BB2CE2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BB2CE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BB2CE2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BB2CE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BB2CE2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BB2CE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BB2CE2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BB2CE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BB2CE2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BB2CE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BB2CE2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BB2CE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BB2CE2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BB2CE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BB2CE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BB2C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BB2CE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BB2C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BB2CE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BB2C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BB2CE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BB2C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BB2CE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BB2C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BB2CE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BB2CE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BB2CE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BB2CE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BB2CE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BB2C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BB2CE2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BB2CE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CE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B2CE2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2018-01-19T11:17:00Z</dcterms:created>
  <dcterms:modified xsi:type="dcterms:W3CDTF">2018-01-19T11:17:00Z</dcterms:modified>
</cp:coreProperties>
</file>