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  <w:r w:rsidRPr="00CC5818">
        <w:rPr>
          <w:szCs w:val="28"/>
        </w:rPr>
        <w:t xml:space="preserve">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Параметры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23.04.2018</w:t>
            </w:r>
          </w:p>
        </w:tc>
      </w:tr>
      <w:tr w:rsidR="00323E66" w:rsidRPr="00CC5818" w:rsidTr="00B9716E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2018103</w:t>
            </w:r>
          </w:p>
        </w:tc>
      </w:tr>
      <w:tr w:rsidR="00323E66" w:rsidRPr="00CC5818" w:rsidTr="00B9716E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B9716E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B9716E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Валюта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B9716E">
        <w:trPr>
          <w:trHeight w:val="1036"/>
        </w:trPr>
        <w:tc>
          <w:tcPr>
            <w:tcW w:w="6521" w:type="dxa"/>
          </w:tcPr>
          <w:p w:rsidR="00323E66" w:rsidRPr="00CC5818" w:rsidRDefault="00323E66" w:rsidP="009E6CC9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(Лимит отбора Заявок)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B9716E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23.04.2018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24.04.2018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</w:tcPr>
          <w:p w:rsidR="00323E66" w:rsidRPr="00CC5818" w:rsidRDefault="00323E66" w:rsidP="009E6CC9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</w:t>
            </w:r>
            <w:r w:rsidR="007F2E4B">
              <w:rPr>
                <w:szCs w:val="28"/>
              </w:rPr>
              <w:t>нимальный размер одной Заявки (</w:t>
            </w:r>
            <w:bookmarkStart w:id="0" w:name="_GoBack"/>
            <w:bookmarkEnd w:id="0"/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B9716E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B9716E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B9716E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B9716E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Расписание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  <w:r w:rsidRPr="00CC5818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B9716E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B9716E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 xml:space="preserve">Формирование сводного реестра договоров </w:t>
            </w:r>
            <w:proofErr w:type="spellStart"/>
            <w:r w:rsidRPr="00CC5818">
              <w:t>репо</w:t>
            </w:r>
            <w:proofErr w:type="spellEnd"/>
            <w:r w:rsidRPr="00CC5818"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B9716E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B9716E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Результаты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</w:t>
            </w:r>
            <w:r w:rsidR="00553550">
              <w:rPr>
                <w:szCs w:val="28"/>
              </w:rPr>
              <w:t>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 w:val="24"/>
              </w:rPr>
            </w:pPr>
            <w:r>
              <w:t>4 600 000 000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 w:val="24"/>
              </w:rPr>
            </w:pPr>
            <w:r>
              <w:t>4 600 000 000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 w:val="24"/>
              </w:rPr>
            </w:pPr>
            <w:r>
              <w:t>4 600 000 000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B9716E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B9716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16E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35E96"/>
    <w:rsid w:val="005003A8"/>
    <w:rsid w:val="005035B2"/>
    <w:rsid w:val="00553550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7F2E4B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9E6CC9"/>
    <w:rsid w:val="00A52B20"/>
    <w:rsid w:val="00AC1A4A"/>
    <w:rsid w:val="00AD1542"/>
    <w:rsid w:val="00AE3D63"/>
    <w:rsid w:val="00B16CB0"/>
    <w:rsid w:val="00B313F3"/>
    <w:rsid w:val="00B623F2"/>
    <w:rsid w:val="00B91508"/>
    <w:rsid w:val="00B9716E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65EC1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1</TotalTime>
  <Pages>3</Pages>
  <Words>500</Words>
  <Characters>3443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5</cp:revision>
  <dcterms:created xsi:type="dcterms:W3CDTF">2018-04-24T10:57:00Z</dcterms:created>
  <dcterms:modified xsi:type="dcterms:W3CDTF">2018-04-27T05:55:00Z</dcterms:modified>
</cp:coreProperties>
</file>