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84C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84C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84C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84C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84C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84C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84C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84C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84C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84C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84C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84C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84C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84C4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84C4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145 922 000 000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145 922 000 000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145 922 000 000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10,5148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84C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84C4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4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84C46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8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2016-04-25T09:19:00Z</cp:lastPrinted>
  <dcterms:created xsi:type="dcterms:W3CDTF">2016-04-25T09:13:00Z</dcterms:created>
  <dcterms:modified xsi:type="dcterms:W3CDTF">2016-04-25T09:21:00Z</dcterms:modified>
</cp:coreProperties>
</file>