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B237E3" w:rsidTr="003C599C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3C59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2017251</w:t>
            </w:r>
          </w:p>
        </w:tc>
      </w:tr>
      <w:tr w:rsidR="003C549B" w:rsidRPr="00B237E3" w:rsidTr="003C599C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99C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99C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3C59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99C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71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3C59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25.09.2017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3C59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99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99C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99C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99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99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3C59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99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3C59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99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3C59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99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3C59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99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3C59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3C599C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3C59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3C599C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3C59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3C599C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3C599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C599C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3C599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99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3C59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99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C599C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2017-09-25T10:59:00Z</dcterms:created>
  <dcterms:modified xsi:type="dcterms:W3CDTF">2017-09-25T10:59:00Z</dcterms:modified>
</cp:coreProperties>
</file>