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128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128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128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128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1282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128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128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128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128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128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1282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1282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128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128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1282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1282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128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128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128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128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128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128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128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1282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1282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128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28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101 326 000 000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28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101 326 000 000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28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101 326 000 000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128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9,5096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128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128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128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128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1282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2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12820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128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1282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128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1282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2016-12-20T08:31:00Z</cp:lastPrinted>
  <dcterms:created xsi:type="dcterms:W3CDTF">2016-12-20T08:31:00Z</dcterms:created>
  <dcterms:modified xsi:type="dcterms:W3CDTF">2016-12-20T08:44:00Z</dcterms:modified>
</cp:coreProperties>
</file>