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18.04.2018</w:t>
            </w:r>
          </w:p>
        </w:tc>
      </w:tr>
      <w:tr w:rsidR="00323E66" w:rsidRPr="00CC5818" w:rsidTr="003E2699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2018096</w:t>
            </w:r>
          </w:p>
        </w:tc>
      </w:tr>
      <w:tr w:rsidR="00323E66" w:rsidRPr="00CC5818" w:rsidTr="003E2699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E2699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3E2699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E2699">
        <w:trPr>
          <w:trHeight w:val="1036"/>
        </w:trPr>
        <w:tc>
          <w:tcPr>
            <w:tcW w:w="5812" w:type="dxa"/>
          </w:tcPr>
          <w:p w:rsidR="00323E66" w:rsidRPr="00CC5818" w:rsidRDefault="00323E66" w:rsidP="00C25B6D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 Заявок)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E2699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18.04.2018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19.04.2018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C25B6D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E2699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E2699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E2699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E2699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E2699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E2699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E2699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E2699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25031C">
              <w:rPr>
                <w:szCs w:val="28"/>
              </w:rPr>
              <w:t xml:space="preserve">й объем направленных заявок </w:t>
            </w:r>
            <w:bookmarkStart w:id="0" w:name="_GoBack"/>
            <w:bookmarkEnd w:id="0"/>
            <w:r w:rsidR="0025031C">
              <w:rPr>
                <w:szCs w:val="28"/>
              </w:rPr>
              <w:t>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</w:rPr>
            </w:pPr>
            <w:r>
              <w:t>156 150 000 000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</w:rPr>
            </w:pPr>
            <w:r>
              <w:t>156 150 000 000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</w:rPr>
            </w:pPr>
            <w:r>
              <w:t>156 150 000 000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3E269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3E269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E2699" w:rsidP="0011411A">
      <w:r>
        <w:rPr>
          <w:lang w:val="en-US"/>
        </w:rPr>
        <w:t xml:space="preserve"> </w:t>
      </w:r>
    </w:p>
    <w:p w:rsidR="00D92F8E" w:rsidRPr="00A52B20" w:rsidRDefault="003E2699" w:rsidP="00933604">
      <w:r>
        <w:t xml:space="preserve">     </w:t>
      </w:r>
    </w:p>
    <w:p w:rsidR="00A52B20" w:rsidRPr="00A52B20" w:rsidRDefault="003E2699" w:rsidP="00A52B20">
      <w:pPr>
        <w:rPr>
          <w:szCs w:val="28"/>
          <w:lang w:val="en-US"/>
        </w:rPr>
      </w:pPr>
      <w:r>
        <w:t xml:space="preserve">     </w:t>
      </w:r>
    </w:p>
    <w:p w:rsidR="00A52B20" w:rsidRPr="00A52B20" w:rsidRDefault="00A52B20" w:rsidP="0011411A">
      <w:pPr>
        <w:rPr>
          <w:szCs w:val="28"/>
          <w:lang w:val="en-US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9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5031C"/>
    <w:rsid w:val="002F7E01"/>
    <w:rsid w:val="0030331F"/>
    <w:rsid w:val="00311ADA"/>
    <w:rsid w:val="00323E66"/>
    <w:rsid w:val="0039778A"/>
    <w:rsid w:val="003C549B"/>
    <w:rsid w:val="003E2699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25B6D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3</Pages>
  <Words>500</Words>
  <Characters>3465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2018-04-19T07:10:00Z</dcterms:created>
  <dcterms:modified xsi:type="dcterms:W3CDTF">2018-04-27T05:43:00Z</dcterms:modified>
</cp:coreProperties>
</file>