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14.08.2018</w:t>
            </w:r>
          </w:p>
        </w:tc>
      </w:tr>
      <w:tr w:rsidR="00323E66" w:rsidRPr="00CC5818" w:rsidTr="00A349B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2018226</w:t>
            </w:r>
          </w:p>
        </w:tc>
      </w:tr>
      <w:tr w:rsidR="00323E66" w:rsidRPr="00CC5818" w:rsidTr="00A349B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349B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349BD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349BD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349BD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14.08.2018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15.08.2018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349B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349BD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349BD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349B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349BD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349BD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349BD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349BD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t>5 920 000 000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t>5 920 000 000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t>5 920 000 000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A349B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349B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349BD" w:rsidP="00A349BD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9B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349BD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2018-08-15T11:00:00Z</dcterms:created>
  <dcterms:modified xsi:type="dcterms:W3CDTF">2018-08-15T11:01:00Z</dcterms:modified>
</cp:coreProperties>
</file>