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31.01.2018</w:t>
            </w:r>
          </w:p>
        </w:tc>
      </w:tr>
      <w:tr w:rsidR="003C549B" w:rsidRPr="00B237E3" w:rsidTr="00D02A05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D02A0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2018022</w:t>
            </w:r>
          </w:p>
        </w:tc>
      </w:tr>
      <w:tr w:rsidR="003C549B" w:rsidRPr="00B237E3" w:rsidTr="00D02A05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D02A05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D02A05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D02A0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D02A05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D02A0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D02A0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31.01.2018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01.02.2018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D02A0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D02A05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D02A0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D02A05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02A05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02A05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02A05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D02A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D02A05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D02A0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D02A05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D02A0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D02A05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D02A0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D02A05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D02A0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D02A05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D02A0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D02A05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D02A0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D02A05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D02A0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D02A05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D02A0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D02A0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D02A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02A0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D02A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02A0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D02A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02A0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D02A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02A0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D02A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02A0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D02A0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02A0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D02A0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02A0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D02A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02A05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D02A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A0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02A05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2018-02-01T11:08:00Z</dcterms:created>
  <dcterms:modified xsi:type="dcterms:W3CDTF">2018-02-01T11:09:00Z</dcterms:modified>
</cp:coreProperties>
</file>