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6C0EE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6C0E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6C0EE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6C0E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25.07.2017</w:t>
            </w:r>
          </w:p>
        </w:tc>
      </w:tr>
      <w:tr w:rsidR="003C549B" w:rsidRPr="00B237E3" w:rsidTr="006C0EE0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6C0E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2017189</w:t>
            </w:r>
          </w:p>
        </w:tc>
      </w:tr>
      <w:tr w:rsidR="003C549B" w:rsidRPr="00B237E3" w:rsidTr="006C0EE0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6C0EE0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6C0EE0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6C0E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6C0EE0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6C0EE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6C0EE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6C0E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25.07.2017</w:t>
            </w:r>
          </w:p>
        </w:tc>
      </w:tr>
      <w:tr w:rsidR="003C549B" w:rsidRPr="002113E5" w:rsidTr="006C0EE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6C0E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26.07.2017</w:t>
            </w:r>
          </w:p>
        </w:tc>
      </w:tr>
      <w:tr w:rsidR="003C549B" w:rsidRPr="002113E5" w:rsidTr="006C0EE0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6C0E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6C0EE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6C0E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6C0EE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6C0E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6C0EE0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6C0E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6C0EE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6C0EE0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6C0EE0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6C0E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6C0EE0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C0EE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C0EE0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6C0E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6C0EE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6C0E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C0EE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6C0E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C0EE0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6C0E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6C0EE0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6C0E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6C0EE0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6C0E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6C0EE0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6C0EE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6C0EE0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6C0E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6C0EE0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6C0EE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6C0EE0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6C0EE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6C0EE0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6C0EE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6C0EE0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6C0EE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6C0EE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6C0E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6C0EE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6C0E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333 100 000 000</w:t>
            </w:r>
          </w:p>
        </w:tc>
      </w:tr>
      <w:tr w:rsidR="003C549B" w:rsidRPr="0065185C" w:rsidTr="006C0EE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6C0E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6C0EE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6C0E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6C0EE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6C0E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8,5102</w:t>
            </w:r>
          </w:p>
        </w:tc>
      </w:tr>
      <w:tr w:rsidR="003C549B" w:rsidRPr="0065185C" w:rsidTr="006C0EE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6C0EE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6C0EE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6C0EE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8,6217</w:t>
            </w:r>
          </w:p>
        </w:tc>
      </w:tr>
      <w:tr w:rsidR="003C549B" w:rsidRPr="0065185C" w:rsidTr="006C0EE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6C0E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6C0EE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6C0E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EE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C0EE0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2017-07-26T11:03:00Z</dcterms:created>
  <dcterms:modified xsi:type="dcterms:W3CDTF">2017-07-26T11:04:00Z</dcterms:modified>
</cp:coreProperties>
</file>