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346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346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346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346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346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346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346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346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346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346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346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346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346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346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346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3461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3461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346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73461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1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3461E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34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3461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34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346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2016-12-02T08:39:00Z</cp:lastPrinted>
  <dcterms:created xsi:type="dcterms:W3CDTF">2016-12-02T08:38:00Z</dcterms:created>
  <dcterms:modified xsi:type="dcterms:W3CDTF">2016-12-02T08:39:00Z</dcterms:modified>
</cp:coreProperties>
</file>