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C23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3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C23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3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C23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C23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C23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C23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C23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C23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C23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C23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C23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C23F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C23F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331 080 000 000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C23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C23FF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F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3FF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2017-05-02T08:26:00Z</cp:lastPrinted>
  <dcterms:created xsi:type="dcterms:W3CDTF">2017-05-02T08:26:00Z</dcterms:created>
  <dcterms:modified xsi:type="dcterms:W3CDTF">2017-05-02T08:28:00Z</dcterms:modified>
</cp:coreProperties>
</file>