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90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0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90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0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90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90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90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90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90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90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90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90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90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908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908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243 425 000 000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90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908B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8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08B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90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08B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90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08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2015-12-10T12:29:00Z</cp:lastPrinted>
  <dcterms:created xsi:type="dcterms:W3CDTF">2015-12-10T12:27:00Z</dcterms:created>
  <dcterms:modified xsi:type="dcterms:W3CDTF">2015-12-10T12:30:00Z</dcterms:modified>
</cp:coreProperties>
</file>