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264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264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264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264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264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264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264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4264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4264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264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264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264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264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264D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264D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37 600 000 000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10,6472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10,7871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264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264D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D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264DF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2016-05-27T10:50:00Z</dcterms:created>
  <dcterms:modified xsi:type="dcterms:W3CDTF">2016-05-27T10:51:00Z</dcterms:modified>
</cp:coreProperties>
</file>