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20.07.2018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2018197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20.07.2018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23.07.2018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57791D">
        <w:trPr>
          <w:trHeight w:val="420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7791D">
        <w:trPr>
          <w:trHeight w:val="41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6,8910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 w:val="24"/>
              </w:rPr>
            </w:pPr>
            <w:r>
              <w:t>770 000 000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 w:val="24"/>
              </w:rPr>
            </w:pPr>
            <w:r>
              <w:t>770 000 000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 w:val="24"/>
              </w:rPr>
            </w:pPr>
            <w:r>
              <w:t>770 000 000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 w:val="24"/>
              </w:rPr>
            </w:pPr>
            <w:r>
              <w:t>6,8910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6,8910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6,8910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7791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A52B20" w:rsidRPr="0057791D" w:rsidRDefault="00A52B20" w:rsidP="0057791D">
      <w:pPr>
        <w:ind w:firstLine="0"/>
      </w:pPr>
      <w:bookmarkStart w:id="0" w:name="_GoBack"/>
      <w:bookmarkEnd w:id="0"/>
    </w:p>
    <w:sectPr w:rsidR="00A52B20" w:rsidRPr="0057791D" w:rsidSect="0057791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91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7791D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2018-07-20T08:27:00Z</cp:lastPrinted>
  <dcterms:created xsi:type="dcterms:W3CDTF">2018-07-20T08:26:00Z</dcterms:created>
  <dcterms:modified xsi:type="dcterms:W3CDTF">2018-07-20T08:27:00Z</dcterms:modified>
</cp:coreProperties>
</file>