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05.06.2017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50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2017140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50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50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13.06.2017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503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50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503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503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50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50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50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503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50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503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503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503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8,8811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503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B503B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3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503B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2017-06-05T12:43:00Z</cp:lastPrinted>
  <dcterms:created xsi:type="dcterms:W3CDTF">2017-06-05T12:43:00Z</dcterms:created>
  <dcterms:modified xsi:type="dcterms:W3CDTF">2017-06-05T12:43:00Z</dcterms:modified>
</cp:coreProperties>
</file>