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C90B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C90B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19.02.2018</w:t>
            </w:r>
          </w:p>
        </w:tc>
      </w:tr>
      <w:tr w:rsidR="003C549B" w:rsidRPr="00B237E3" w:rsidTr="00C90B13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C90B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2018040</w:t>
            </w:r>
          </w:p>
        </w:tc>
      </w:tr>
      <w:tr w:rsidR="003C549B" w:rsidRPr="00B237E3" w:rsidTr="00C90B13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90B13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90B13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C90B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C90B13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C90B1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C90B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20.02.2018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C90B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27.02.2018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C90B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C90B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C90B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90B1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C90B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C90B1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90B13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C90B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90B13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C90B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C90B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90B1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C90B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90B1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C90B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90B1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C90B1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C90B1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C90B1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C90B1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C90B1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C90B1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C90B1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C90B13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C90B1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C90B13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C90B1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C90B13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C90B1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90B13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C90B1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90B1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C90B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7,1300</w:t>
            </w:r>
          </w:p>
        </w:tc>
      </w:tr>
      <w:tr w:rsidR="003C549B" w:rsidRPr="0065185C" w:rsidTr="00C90B1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90B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C90B1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90B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C90B1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90B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C90B1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C90B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7,1321</w:t>
            </w:r>
          </w:p>
        </w:tc>
      </w:tr>
      <w:tr w:rsidR="003C549B" w:rsidRPr="0065185C" w:rsidTr="00C90B1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C90B1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7,1300</w:t>
            </w:r>
          </w:p>
        </w:tc>
      </w:tr>
      <w:tr w:rsidR="003C549B" w:rsidRPr="0065185C" w:rsidTr="00C90B1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C90B1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7,2100</w:t>
            </w:r>
          </w:p>
        </w:tc>
      </w:tr>
      <w:tr w:rsidR="003C549B" w:rsidRPr="0065185C" w:rsidTr="00C90B1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C90B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C90B1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C90B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1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90B13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2018-02-20T10:50:00Z</dcterms:created>
  <dcterms:modified xsi:type="dcterms:W3CDTF">2018-02-20T10:51:00Z</dcterms:modified>
</cp:coreProperties>
</file>