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63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63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636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36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6368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636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63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63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36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63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6368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6368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63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63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6368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6368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636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636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636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636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636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636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636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6368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6368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63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3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11 265 000 000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3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11 265 000 000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3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11 265 000 000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63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36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36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63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636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6368E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8E"/>
    <w:rsid w:val="0006322A"/>
    <w:rsid w:val="0006368E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636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6368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636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6368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2017-01-25T08:20:00Z</cp:lastPrinted>
  <dcterms:created xsi:type="dcterms:W3CDTF">2017-01-25T08:19:00Z</dcterms:created>
  <dcterms:modified xsi:type="dcterms:W3CDTF">2017-01-25T08:20:00Z</dcterms:modified>
</cp:coreProperties>
</file>