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5616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5616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5616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5616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5616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5616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5616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5616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5616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5616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5616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5616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5616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5616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5616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66 357 000 000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66 357 000 000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66 357 000 000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10,8789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5616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85616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6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56162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561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5616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561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5616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2015-12-24T06:13:00Z</cp:lastPrinted>
  <dcterms:created xsi:type="dcterms:W3CDTF">2015-12-24T06:12:00Z</dcterms:created>
  <dcterms:modified xsi:type="dcterms:W3CDTF">2015-12-24T06:14:00Z</dcterms:modified>
</cp:coreProperties>
</file>