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F3B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F3B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F3B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F3BB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F3BB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F3BB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F3BB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F3BB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F3BB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F3BB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F3BB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F3BB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F3BB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F3BB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F3BB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146 401 000 000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146 401 000 000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146 401 000 000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10,5566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F3BB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B64F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BB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6F3BB0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B64F2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16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2016-03-01T08:43:00Z</dcterms:created>
  <dcterms:modified xsi:type="dcterms:W3CDTF">2016-03-01T08:59:00Z</dcterms:modified>
</cp:coreProperties>
</file>