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34B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34B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34B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34B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A34BCC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34BC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34BC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34B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34B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34B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34B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34B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34B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34B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34BC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34BC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34B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34B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A34BCC">
      <w:pPr>
        <w:ind w:firstLine="0"/>
        <w:rPr>
          <w:szCs w:val="28"/>
        </w:rPr>
      </w:pPr>
      <w:bookmarkStart w:id="0" w:name="_GoBack"/>
      <w:bookmarkEnd w:id="0"/>
    </w:p>
    <w:sectPr w:rsidR="00232B0E" w:rsidSect="00A34BC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BC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34BCC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2017-04-10T11:03:00Z</dcterms:created>
  <dcterms:modified xsi:type="dcterms:W3CDTF">2017-04-10T11:04:00Z</dcterms:modified>
</cp:coreProperties>
</file>