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C1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C1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C1D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2016063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C1D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C1D7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C1D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C1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C1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C1D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C1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C1D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C1D7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C1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C1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C1D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C1D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C1D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C1D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C1D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C1D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C1D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C1D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C1D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C1D7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C1D7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C1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1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1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1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C1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C1D7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C1D7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C1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C1D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232B0E" w:rsidRDefault="00232B0E" w:rsidP="00EC1D75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D7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C1D75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2016-03-31T09:08:00Z</cp:lastPrinted>
  <dcterms:created xsi:type="dcterms:W3CDTF">2016-03-31T09:06:00Z</dcterms:created>
  <dcterms:modified xsi:type="dcterms:W3CDTF">2016-03-31T09:09:00Z</dcterms:modified>
</cp:coreProperties>
</file>