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17.10.2018</w:t>
            </w:r>
          </w:p>
        </w:tc>
      </w:tr>
      <w:tr w:rsidR="00323E66" w:rsidRPr="00CC5818" w:rsidTr="00856571">
        <w:trPr>
          <w:trHeight w:val="74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56571">
        <w:trPr>
          <w:trHeight w:val="479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56571">
        <w:trPr>
          <w:trHeight w:val="42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t>1 050 000 000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t>1 050 000 000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t>1 050 000 000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5657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856571" w:rsidRDefault="00232B0E" w:rsidP="00856571">
      <w:pPr>
        <w:ind w:firstLine="0"/>
      </w:pPr>
      <w:bookmarkStart w:id="0" w:name="_GoBack"/>
      <w:bookmarkEnd w:id="0"/>
    </w:p>
    <w:sectPr w:rsidR="00232B0E" w:rsidRPr="00856571" w:rsidSect="00856571">
      <w:pgSz w:w="11906" w:h="16838"/>
      <w:pgMar w:top="709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7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6571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2018-10-17T08:45:00Z</cp:lastPrinted>
  <dcterms:created xsi:type="dcterms:W3CDTF">2018-10-17T08:44:00Z</dcterms:created>
  <dcterms:modified xsi:type="dcterms:W3CDTF">2018-10-17T08:46:00Z</dcterms:modified>
</cp:coreProperties>
</file>