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2018289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</w:t>
            </w:r>
            <w:r w:rsidRPr="00CC5818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14.01.2019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6,73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1164C">
        <w:trPr>
          <w:trHeight w:val="418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11164C">
        <w:trPr>
          <w:trHeight w:val="281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6,7301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 w:val="24"/>
              </w:rPr>
            </w:pPr>
            <w:r>
              <w:t>26 700 000 000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 w:val="24"/>
              </w:rPr>
            </w:pPr>
            <w:r>
              <w:t>20 000 000 000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 w:val="24"/>
              </w:rPr>
            </w:pPr>
            <w:r>
              <w:t>20 000 000 000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 w:val="24"/>
              </w:rPr>
            </w:pPr>
            <w:r>
              <w:t>6,7726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6,7301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11164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A52B20" w:rsidRPr="0011164C" w:rsidRDefault="00A52B20" w:rsidP="0011164C">
      <w:pPr>
        <w:ind w:firstLine="0"/>
      </w:pPr>
      <w:bookmarkStart w:id="0" w:name="_GoBack"/>
      <w:bookmarkEnd w:id="0"/>
    </w:p>
    <w:sectPr w:rsidR="00A52B20" w:rsidRPr="0011164C" w:rsidSect="0011164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64C"/>
    <w:rsid w:val="0006322A"/>
    <w:rsid w:val="00096875"/>
    <w:rsid w:val="000B3557"/>
    <w:rsid w:val="000B56EB"/>
    <w:rsid w:val="000E5903"/>
    <w:rsid w:val="0011164C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9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2018-10-12T14:31:00Z</cp:lastPrinted>
  <dcterms:created xsi:type="dcterms:W3CDTF">2018-10-12T14:29:00Z</dcterms:created>
  <dcterms:modified xsi:type="dcterms:W3CDTF">2018-10-12T14:40:00Z</dcterms:modified>
</cp:coreProperties>
</file>