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7B19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7B19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7B19F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049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B19F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130 000 000 000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7B19F6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7B19F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16.07.2015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7B19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17.07.2015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7B19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7B19F6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7B19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7B19F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7B19F6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7B19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7B19F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7B19F6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7B19F6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7B19F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7B19F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7B19F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7B19F6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7B19F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7B19F6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7B19F6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7B19F6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7B19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B19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171 950 000 000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B19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7B19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7B19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11,5029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B19F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7B19F6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7B19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7B19F6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7B19F6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9F6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19F6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2015-07-17T12:35:00Z</dcterms:created>
  <dcterms:modified xsi:type="dcterms:W3CDTF">2015-07-17T12:37:00Z</dcterms:modified>
</cp:coreProperties>
</file>