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E050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E050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E050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2016047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E050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E050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E050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E050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E050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E050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E050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E050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E050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E050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E050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E050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E050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E050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E050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E050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E050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E050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E050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E050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E050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E050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E050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050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150 301 000 000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050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050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E050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10,6440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E050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E050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10,7721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E050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E050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E0500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50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E0500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2016-03-11T08:31:00Z</dcterms:created>
  <dcterms:modified xsi:type="dcterms:W3CDTF">2016-03-11T08:32:00Z</dcterms:modified>
</cp:coreProperties>
</file>