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C09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C09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C09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2016195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09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C097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C09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C09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C09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09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C09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C09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C097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C09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C0979">
        <w:trPr>
          <w:trHeight w:val="38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C09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C09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C09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C09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C09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C09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C09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C09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C09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C09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C097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C097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C09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09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178 715 000 000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09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09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C09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10,0093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097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097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C09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C09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4C0979">
      <w:pPr>
        <w:ind w:firstLine="0"/>
        <w:rPr>
          <w:szCs w:val="28"/>
        </w:rPr>
      </w:pPr>
      <w:bookmarkStart w:id="0" w:name="_GoBack"/>
      <w:bookmarkEnd w:id="0"/>
    </w:p>
    <w:sectPr w:rsidR="00232B0E" w:rsidSect="004C097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97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C0979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2016-09-06T08:35:00Z</cp:lastPrinted>
  <dcterms:created xsi:type="dcterms:W3CDTF">2016-09-06T08:35:00Z</dcterms:created>
  <dcterms:modified xsi:type="dcterms:W3CDTF">2016-09-06T08:36:00Z</dcterms:modified>
</cp:coreProperties>
</file>