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  <w:bookmarkStart w:id="0" w:name="_GoBack"/>
      <w:bookmarkEnd w:id="0"/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038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038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01.04.2016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038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2016065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038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0389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038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038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04.04.2016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038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0389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038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0389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0389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038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038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0389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0389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0389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038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038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038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0389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038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0389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0389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0389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038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038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038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038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46 000 000 000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038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10,7623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0389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0389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038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0389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A0389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89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03896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038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0389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038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0389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2016-04-01T08:37:00Z</cp:lastPrinted>
  <dcterms:created xsi:type="dcterms:W3CDTF">2016-04-01T08:35:00Z</dcterms:created>
  <dcterms:modified xsi:type="dcterms:W3CDTF">2016-04-01T08:38:00Z</dcterms:modified>
</cp:coreProperties>
</file>