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76A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76A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11.12.2015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76A7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76A7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76A7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76A7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76A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76A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76A7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76A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76A7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76A7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76A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76A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76A7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76A7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76A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76A7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76A7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76A7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76A7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76A7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76A7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76A7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76A7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76A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76A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248 538 000 000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76A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76A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76A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10,7526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76A7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76A7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76A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76A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C76A7D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A7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76A7D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C76A7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76A7D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C76A7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76A7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4</TotalTime>
  <Pages>3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2015-12-14T06:16:00Z</cp:lastPrinted>
  <dcterms:created xsi:type="dcterms:W3CDTF">2015-12-14T06:14:00Z</dcterms:created>
  <dcterms:modified xsi:type="dcterms:W3CDTF">2015-12-14T06:18:00Z</dcterms:modified>
</cp:coreProperties>
</file>