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B78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B78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B78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B78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B78F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B78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B78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B78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B78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B78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B78F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B78F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B78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B78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B78F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B78F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B78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B78F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B78F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B78F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B78F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B78F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B78F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B78F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B78F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B78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B78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183 168 000 000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B78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B78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B78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10,6627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B78F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B78F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B78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B78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5B78F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8F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B78FC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B78F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B78F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B78F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B78F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2015-10-16T06:20:00Z</cp:lastPrinted>
  <dcterms:created xsi:type="dcterms:W3CDTF">2015-10-16T06:19:00Z</dcterms:created>
  <dcterms:modified xsi:type="dcterms:W3CDTF">2015-10-16T06:21:00Z</dcterms:modified>
</cp:coreProperties>
</file>