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47B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47B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47B7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2016173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47B7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47B7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47B7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47B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47B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47B7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47B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47B7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47B7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47B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847B7A">
        <w:trPr>
          <w:trHeight w:val="479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47B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47B7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47B7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47B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47B7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47B7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47B7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47B7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47B7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47B7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47B7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47B7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47B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10,0770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47B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59 100 000 000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47B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47B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47B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10,1751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47B7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47B7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10,2600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47B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47B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847B7A">
      <w:pPr>
        <w:ind w:firstLine="0"/>
        <w:rPr>
          <w:szCs w:val="28"/>
        </w:rPr>
      </w:pPr>
      <w:bookmarkStart w:id="0" w:name="_GoBack"/>
      <w:bookmarkEnd w:id="0"/>
    </w:p>
    <w:sectPr w:rsid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B7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47B7A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2016-08-11T08:59:00Z</dcterms:created>
  <dcterms:modified xsi:type="dcterms:W3CDTF">2016-08-11T09:00:00Z</dcterms:modified>
</cp:coreProperties>
</file>