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D04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D04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D04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2018062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D04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D04F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D04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D04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D04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D04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D04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D04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D04F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D04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D04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D04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D04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D04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D04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D04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D04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D04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D04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D04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D04F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D04F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D04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D04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D04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D04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D04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D04F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D04F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D04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D04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D04F9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4F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04F9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2018-03-15T14:30:00Z</dcterms:created>
  <dcterms:modified xsi:type="dcterms:W3CDTF">2018-03-15T14:31:00Z</dcterms:modified>
</cp:coreProperties>
</file>