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bookmarkStart w:id="0" w:name="_GoBack"/>
            <w:bookmarkEnd w:id="0"/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246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246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10.08.2015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246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246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246E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246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246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246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246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246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246E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246E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246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246E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246E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246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246E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246E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246E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246E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246E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246E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246E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246E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246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246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246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246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246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7246E9" w:rsidRDefault="007246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7246E9" w:rsidRDefault="007246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246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246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7246E9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6E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246E9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6</TotalTime>
  <Pages>3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2015-08-11T06:16:00Z</cp:lastPrinted>
  <dcterms:created xsi:type="dcterms:W3CDTF">2015-08-11T06:15:00Z</dcterms:created>
  <dcterms:modified xsi:type="dcterms:W3CDTF">2015-08-11T06:21:00Z</dcterms:modified>
</cp:coreProperties>
</file>