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246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246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246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2017124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246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2463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246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246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246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246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246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2463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2463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246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246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2463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2463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246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2463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2463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2463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2463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2463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2463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2463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2463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246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246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246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246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246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2463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2463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246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246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24630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30"/>
    <w:rsid w:val="0006322A"/>
    <w:rsid w:val="00096875"/>
    <w:rsid w:val="000B3557"/>
    <w:rsid w:val="000B56EB"/>
    <w:rsid w:val="000E5903"/>
    <w:rsid w:val="00124630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2017-05-19T08:24:00Z</cp:lastPrinted>
  <dcterms:created xsi:type="dcterms:W3CDTF">2017-05-19T08:23:00Z</dcterms:created>
  <dcterms:modified xsi:type="dcterms:W3CDTF">2017-05-19T08:25:00Z</dcterms:modified>
</cp:coreProperties>
</file>