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71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1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71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14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714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714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714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714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714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714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714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714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714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7145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7145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71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56 170 000 000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10,7827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10,9652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714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5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052A3"/>
    <w:rsid w:val="00834AE5"/>
    <w:rsid w:val="0083762C"/>
    <w:rsid w:val="00875A75"/>
    <w:rsid w:val="008F20B2"/>
    <w:rsid w:val="00957E4A"/>
    <w:rsid w:val="0097145E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B701F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475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2016-02-25T09:41:00Z</dcterms:created>
  <dcterms:modified xsi:type="dcterms:W3CDTF">2016-02-25T09:41:00Z</dcterms:modified>
</cp:coreProperties>
</file>