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30D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30D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30D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2016097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30D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30DB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30D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30D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30D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30D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30D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30D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30DB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30D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30D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30D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30D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30D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30D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30D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30D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30D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30D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30D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30DB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30DB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30D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10,5777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0D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218 470 000 000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0D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0D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30D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10,5830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30D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30D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30D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30D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30DB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DB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0DBC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30D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30DB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30D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30DB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2016-05-12T12:35:00Z</cp:lastPrinted>
  <dcterms:created xsi:type="dcterms:W3CDTF">2016-05-12T12:34:00Z</dcterms:created>
  <dcterms:modified xsi:type="dcterms:W3CDTF">2016-05-12T12:36:00Z</dcterms:modified>
</cp:coreProperties>
</file>