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20.08.2018</w:t>
            </w:r>
          </w:p>
        </w:tc>
      </w:tr>
      <w:tr w:rsidR="00323E66" w:rsidRPr="00CC5818" w:rsidTr="00E56691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2018231</w:t>
            </w:r>
          </w:p>
        </w:tc>
      </w:tr>
      <w:tr w:rsidR="00323E66" w:rsidRPr="00CC5818" w:rsidTr="00E56691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56691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56691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56691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E56691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21.08.2018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28.08.2018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56691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56691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56691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(да; </w:t>
            </w:r>
            <w:r w:rsidRPr="00CC5818">
              <w:rPr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lastRenderedPageBreak/>
              <w:t>Да</w:t>
            </w:r>
            <w:proofErr w:type="spellEnd"/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56691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E56691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E56691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E56691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56691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 w:val="24"/>
              </w:rPr>
            </w:pPr>
            <w:r>
              <w:t>12 000 000 000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 w:val="24"/>
              </w:rPr>
            </w:pPr>
            <w:r>
              <w:t>12 000 000 000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 w:val="24"/>
              </w:rPr>
            </w:pPr>
            <w:r>
              <w:t>12 000 000 000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 w:val="24"/>
              </w:rPr>
            </w:pPr>
            <w:r>
              <w:t>6,8918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6,9300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E56691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E5669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A52B20" w:rsidRPr="00401125" w:rsidRDefault="00E56691" w:rsidP="00A52B20">
      <w:pPr>
        <w:rPr>
          <w:szCs w:val="28"/>
        </w:rPr>
      </w:pPr>
      <w:r>
        <w:t xml:space="preserve">    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69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56691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2018-08-21T11:00:00Z</dcterms:created>
  <dcterms:modified xsi:type="dcterms:W3CDTF">2018-08-21T11:00:00Z</dcterms:modified>
</cp:coreProperties>
</file>