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8A117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23E66" w:rsidRPr="00CC5818" w:rsidRDefault="008A11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8A117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8A11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12.12.2018</w:t>
            </w:r>
          </w:p>
        </w:tc>
      </w:tr>
      <w:tr w:rsidR="00323E66" w:rsidRPr="00CC5818" w:rsidTr="008A1176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8A117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2018351</w:t>
            </w:r>
          </w:p>
        </w:tc>
      </w:tr>
      <w:tr w:rsidR="00323E66" w:rsidRPr="00CC5818" w:rsidTr="008A1176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8A1176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8A1176">
        <w:trPr>
          <w:trHeight w:val="46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8A1176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8A1176">
        <w:trPr>
          <w:trHeight w:val="1036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8A11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8A1176">
        <w:trPr>
          <w:trHeight w:val="413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663" w:type="dxa"/>
            <w:vAlign w:val="center"/>
          </w:tcPr>
          <w:p w:rsidR="00323E66" w:rsidRPr="00CC5818" w:rsidRDefault="008A1176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8A117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8A117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12.12.2018</w:t>
            </w:r>
          </w:p>
        </w:tc>
      </w:tr>
      <w:tr w:rsidR="00323E66" w:rsidRPr="00CC5818" w:rsidTr="008A117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8A11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13.12.2018</w:t>
            </w:r>
          </w:p>
        </w:tc>
      </w:tr>
      <w:tr w:rsidR="00323E66" w:rsidRPr="00CC5818" w:rsidTr="008A117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663" w:type="dxa"/>
            <w:vAlign w:val="center"/>
          </w:tcPr>
          <w:p w:rsidR="00323E66" w:rsidRPr="00CC5818" w:rsidRDefault="008A11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8A117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8A11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23E66" w:rsidRPr="00CC5818" w:rsidTr="008A117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663" w:type="dxa"/>
            <w:vAlign w:val="center"/>
          </w:tcPr>
          <w:p w:rsidR="00323E66" w:rsidRPr="00CC5818" w:rsidRDefault="008A11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8A117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8A11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8A1176">
        <w:trPr>
          <w:trHeight w:val="397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8A11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8A117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23E66" w:rsidRPr="00CC5818" w:rsidRDefault="008A11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8A1176">
        <w:trPr>
          <w:trHeight w:val="51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663" w:type="dxa"/>
            <w:vAlign w:val="center"/>
          </w:tcPr>
          <w:p w:rsidR="00323E66" w:rsidRPr="00CC5818" w:rsidRDefault="008A11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8A117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663" w:type="dxa"/>
            <w:vAlign w:val="center"/>
          </w:tcPr>
          <w:p w:rsidR="00323E66" w:rsidRPr="00CC5818" w:rsidRDefault="008A11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8A1176">
        <w:trPr>
          <w:trHeight w:val="55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8A11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8A1176">
        <w:trPr>
          <w:trHeight w:val="85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8A117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8A1176">
        <w:trPr>
          <w:trHeight w:val="603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8A11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8A117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8A11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8A117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8A11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8A1176">
        <w:trPr>
          <w:trHeight w:val="1010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</w:t>
            </w:r>
            <w:bookmarkStart w:id="0" w:name="_GoBack"/>
            <w:bookmarkEnd w:id="0"/>
            <w:r w:rsidRPr="003A4633">
              <w:rPr>
                <w:i/>
                <w:szCs w:val="28"/>
              </w:rPr>
              <w:t>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23E66" w:rsidRPr="00CC5818" w:rsidRDefault="008A11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8A117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23E66" w:rsidRPr="00CC5818" w:rsidRDefault="008A11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8A117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8A11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8A117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8A117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8A117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23E66" w:rsidRPr="00CC5818" w:rsidRDefault="008A11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8A1176">
        <w:trPr>
          <w:trHeight w:val="794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8A117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8A1176">
        <w:trPr>
          <w:trHeight w:val="65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8A117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8A1176">
        <w:trPr>
          <w:trHeight w:val="579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8A11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8A1176">
        <w:trPr>
          <w:trHeight w:val="54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8A117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8A1176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8A1176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8A1176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8A1176" w:rsidP="00323E66">
            <w:pPr>
              <w:ind w:firstLine="0"/>
              <w:jc w:val="center"/>
              <w:rPr>
                <w:sz w:val="24"/>
              </w:rPr>
            </w:pPr>
            <w:r>
              <w:t>405 200 000 000</w:t>
            </w:r>
          </w:p>
        </w:tc>
      </w:tr>
      <w:tr w:rsidR="00323E66" w:rsidRPr="00CC5818" w:rsidTr="008A1176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8A1176" w:rsidP="00323E66">
            <w:pPr>
              <w:ind w:firstLine="0"/>
              <w:jc w:val="center"/>
              <w:rPr>
                <w:sz w:val="24"/>
              </w:rPr>
            </w:pPr>
            <w:r>
              <w:t>400 000 000 000</w:t>
            </w:r>
          </w:p>
        </w:tc>
      </w:tr>
      <w:tr w:rsidR="00323E66" w:rsidRPr="00CC5818" w:rsidTr="008A1176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8A1176" w:rsidP="00323E66">
            <w:pPr>
              <w:ind w:firstLine="0"/>
              <w:jc w:val="center"/>
              <w:rPr>
                <w:sz w:val="24"/>
              </w:rPr>
            </w:pPr>
            <w:r>
              <w:t>399 999 999 999,98</w:t>
            </w:r>
          </w:p>
        </w:tc>
      </w:tr>
      <w:tr w:rsidR="00323E66" w:rsidRPr="00CC5818" w:rsidTr="008A1176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8A1176" w:rsidP="00323E66">
            <w:pPr>
              <w:ind w:firstLine="0"/>
              <w:jc w:val="center"/>
              <w:rPr>
                <w:sz w:val="24"/>
              </w:rPr>
            </w:pPr>
            <w:r>
              <w:t>7,1200</w:t>
            </w:r>
          </w:p>
        </w:tc>
      </w:tr>
      <w:tr w:rsidR="00323E66" w:rsidRPr="00CC5818" w:rsidTr="008A1176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EB78A7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8A1176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8A1176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8A1176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8A1176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23E66" w:rsidRPr="00CC5818" w:rsidRDefault="008A1176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23E66" w:rsidRPr="00CC5818" w:rsidTr="008A1176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23E66" w:rsidRPr="00CC5818" w:rsidRDefault="008A1176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8A1176" w:rsidP="0011411A">
      <w:r>
        <w:rPr>
          <w:lang w:val="en-US"/>
        </w:rPr>
        <w:t xml:space="preserve"> </w:t>
      </w:r>
    </w:p>
    <w:p w:rsidR="00D92F8E" w:rsidRPr="00A52B20" w:rsidRDefault="008A1176" w:rsidP="00933604">
      <w:r>
        <w:t xml:space="preserve">     </w:t>
      </w:r>
    </w:p>
    <w:p w:rsidR="00A52B20" w:rsidRPr="00401125" w:rsidRDefault="008A1176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176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A1176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B78A7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592</Words>
  <Characters>3376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2018-12-13T10:55:00Z</dcterms:created>
  <dcterms:modified xsi:type="dcterms:W3CDTF">2018-12-13T10:56:00Z</dcterms:modified>
</cp:coreProperties>
</file>