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CB0E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CB0E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17.08.2016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CB0E4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2016178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B0E4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CB0E4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CB0E4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17.08.2016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CB0E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CB0E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B0E4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CB0E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CB0E4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CB0E4D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CB0E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CB0E4D">
        <w:trPr>
          <w:trHeight w:val="479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CB0E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CB0E4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CB0E4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CB0E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CB0E4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CB0E4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CB0E4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CB0E4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CB0E4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CB0E4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CB0E4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CB0E4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CB0E4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B0E4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177 200 000 000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B0E4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B0E4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CB0E4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10,0173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B0E4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B0E4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CB0E4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CB0E4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CB0E4D">
      <w:pPr>
        <w:ind w:firstLine="0"/>
        <w:rPr>
          <w:szCs w:val="28"/>
        </w:rPr>
      </w:pPr>
    </w:p>
    <w:sectPr w:rsidR="00232B0E" w:rsidSect="00CB0E4D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E4D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B0E4D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35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cp:lastPrinted>2016-08-17T08:37:00Z</cp:lastPrinted>
  <dcterms:created xsi:type="dcterms:W3CDTF">2016-08-17T08:36:00Z</dcterms:created>
  <dcterms:modified xsi:type="dcterms:W3CDTF">2016-08-17T09:12:00Z</dcterms:modified>
</cp:coreProperties>
</file>